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AA" w:rsidRPr="00797E8A" w:rsidRDefault="009B1FAA" w:rsidP="00AE2D1C">
      <w:pPr>
        <w:spacing w:line="240" w:lineRule="auto"/>
        <w:ind w:hanging="284"/>
        <w:rPr>
          <w:rFonts w:ascii="Times New Roman" w:hAnsi="Times New Roman" w:cs="Times New Roman"/>
          <w:color w:val="EC060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alt="0_cc_c8edc726_XL.jpg" style="position:absolute;margin-left:-69.9pt;margin-top:-29.1pt;width:844.8pt;height:598.1pt;z-index:-251658240;visibility:visible;mso-wrap-distance-right:9.18pt;mso-wrap-distance-bottom:.42pt">
            <v:imagedata r:id="rId5" o:title=""/>
            <o:lock v:ext="edit" aspectratio="f"/>
          </v:shape>
        </w:pict>
      </w:r>
      <w:r w:rsidRPr="00797E8A">
        <w:rPr>
          <w:rFonts w:ascii="Times New Roman" w:hAnsi="Times New Roman" w:cs="Times New Roman"/>
          <w:color w:val="EC0606"/>
        </w:rPr>
        <w:t>РАЙОННАЯ КОМИССИЯ РАССМАТРИВАЕТ:</w:t>
      </w:r>
    </w:p>
    <w:p w:rsidR="009B1FAA" w:rsidRPr="00AE2D1C" w:rsidRDefault="009B1FAA" w:rsidP="00AE2D1C">
      <w:pPr>
        <w:pStyle w:val="ListParagraph"/>
        <w:numPr>
          <w:ilvl w:val="0"/>
          <w:numId w:val="2"/>
        </w:num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AE2D1C">
        <w:rPr>
          <w:rFonts w:ascii="Times New Roman" w:hAnsi="Times New Roman" w:cs="Times New Roman"/>
        </w:rPr>
        <w:t>Представление органа управления образовательного учреждения о переводе обучающегося, достигшего возраста 15 лет, на иную форму обучения или в другое образовательное учреждение; об оставлении несовершеннолетним образовательного учреждения при достижении им возраста 15 лет, из образовательного учреждения;</w:t>
      </w:r>
    </w:p>
    <w:p w:rsidR="009B1FAA" w:rsidRPr="00AE2D1C" w:rsidRDefault="009B1FAA" w:rsidP="00AE2D1C">
      <w:pPr>
        <w:pStyle w:val="ListParagraph"/>
        <w:numPr>
          <w:ilvl w:val="0"/>
          <w:numId w:val="2"/>
        </w:num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AE2D1C">
        <w:rPr>
          <w:rFonts w:ascii="Times New Roman" w:hAnsi="Times New Roman" w:cs="Times New Roman"/>
        </w:rPr>
        <w:t>Представление работодателя о расторжении трудового договора с несовершеннолетним работником по инициативе работодателя (за исключением случаев ликвидации организации);</w:t>
      </w:r>
    </w:p>
    <w:p w:rsidR="009B1FAA" w:rsidRPr="00AE2D1C" w:rsidRDefault="009B1FAA" w:rsidP="00AE2D1C">
      <w:pPr>
        <w:pStyle w:val="ListParagraph"/>
        <w:numPr>
          <w:ilvl w:val="0"/>
          <w:numId w:val="2"/>
        </w:num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AE2D1C">
        <w:rPr>
          <w:rFonts w:ascii="Times New Roman" w:hAnsi="Times New Roman" w:cs="Times New Roman"/>
        </w:rPr>
        <w:t>Жалобы и заявления несовершеннолетних, их родителей, законных представителей и иных лиц, связанные с нарушением или ограничением прав и законных интересов несовершеннолетних и др.</w:t>
      </w:r>
    </w:p>
    <w:p w:rsidR="009B1FAA" w:rsidRPr="00797E8A" w:rsidRDefault="009B1FAA" w:rsidP="00AE2D1C">
      <w:pPr>
        <w:pStyle w:val="ListParagraph"/>
        <w:spacing w:line="240" w:lineRule="auto"/>
        <w:ind w:left="-567"/>
        <w:jc w:val="center"/>
        <w:rPr>
          <w:color w:val="EC0606"/>
        </w:rPr>
      </w:pPr>
    </w:p>
    <w:p w:rsidR="009B1FAA" w:rsidRPr="00797E8A" w:rsidRDefault="009B1FAA" w:rsidP="00C445D8">
      <w:pPr>
        <w:pStyle w:val="ListParagraph"/>
        <w:spacing w:line="240" w:lineRule="auto"/>
        <w:ind w:left="-567"/>
        <w:jc w:val="center"/>
        <w:rPr>
          <w:rFonts w:ascii="Times New Roman" w:hAnsi="Times New Roman" w:cs="Times New Roman"/>
          <w:color w:val="EC0606"/>
        </w:rPr>
      </w:pPr>
      <w:r w:rsidRPr="00797E8A">
        <w:rPr>
          <w:rFonts w:ascii="Times New Roman" w:hAnsi="Times New Roman" w:cs="Times New Roman"/>
          <w:color w:val="EC0606"/>
        </w:rPr>
        <w:t>в отношении:</w:t>
      </w:r>
    </w:p>
    <w:p w:rsidR="009B1FAA" w:rsidRPr="00AE2D1C" w:rsidRDefault="009B1FAA" w:rsidP="00AE2D1C">
      <w:pPr>
        <w:pStyle w:val="ListParagraph"/>
        <w:numPr>
          <w:ilvl w:val="0"/>
          <w:numId w:val="3"/>
        </w:num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AE2D1C">
        <w:rPr>
          <w:rFonts w:ascii="Times New Roman" w:hAnsi="Times New Roman" w:cs="Times New Roman"/>
        </w:rPr>
        <w:t>Несовершеннолетнего, совершившего действие, за которое установлена административная ответственность;</w:t>
      </w:r>
    </w:p>
    <w:p w:rsidR="009B1FAA" w:rsidRPr="00AE2D1C" w:rsidRDefault="009B1FAA" w:rsidP="00AE2D1C">
      <w:pPr>
        <w:pStyle w:val="ListParagraph"/>
        <w:numPr>
          <w:ilvl w:val="0"/>
          <w:numId w:val="3"/>
        </w:num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AE2D1C">
        <w:rPr>
          <w:rFonts w:ascii="Times New Roman" w:hAnsi="Times New Roman" w:cs="Times New Roman"/>
        </w:rPr>
        <w:t>Несовершеннолетнего, совершившего общественно опасные деяния, предусмотренные Уголовным кодексом Российской Федерации до достижения возраста, с которого наступает уголовная ответственность</w:t>
      </w:r>
    </w:p>
    <w:p w:rsidR="009B1FAA" w:rsidRPr="00AE2D1C" w:rsidRDefault="009B1FAA" w:rsidP="00AE2D1C">
      <w:pPr>
        <w:pStyle w:val="ListParagraph"/>
        <w:numPr>
          <w:ilvl w:val="0"/>
          <w:numId w:val="3"/>
        </w:num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AE2D1C">
        <w:rPr>
          <w:rFonts w:ascii="Times New Roman" w:hAnsi="Times New Roman" w:cs="Times New Roman"/>
        </w:rPr>
        <w:t>Несовершеннолетнего, совершившего антиобщественные действия</w:t>
      </w:r>
    </w:p>
    <w:p w:rsidR="009B1FAA" w:rsidRDefault="009B1FAA" w:rsidP="00AE2D1C">
      <w:pPr>
        <w:pStyle w:val="ListParagraph"/>
        <w:numPr>
          <w:ilvl w:val="0"/>
          <w:numId w:val="3"/>
        </w:numPr>
        <w:spacing w:line="240" w:lineRule="auto"/>
        <w:ind w:left="-567"/>
        <w:jc w:val="both"/>
        <w:rPr>
          <w:rFonts w:ascii="Times New Roman" w:hAnsi="Times New Roman" w:cs="Times New Roman"/>
        </w:rPr>
      </w:pPr>
      <w:r w:rsidRPr="00AE2D1C">
        <w:rPr>
          <w:rFonts w:ascii="Times New Roman" w:hAnsi="Times New Roman" w:cs="Times New Roman"/>
        </w:rPr>
        <w:t>Родителей, за</w:t>
      </w:r>
      <w:r>
        <w:rPr>
          <w:rFonts w:ascii="Times New Roman" w:hAnsi="Times New Roman" w:cs="Times New Roman"/>
        </w:rPr>
        <w:t>конных представителей несовершеннолетнего в случае неисполнения или ненадлежащего исполнения ими своих обязанностей по содержанию, воспитанию, обучению, защите прав и интересов несовершеннолетнего</w:t>
      </w:r>
    </w:p>
    <w:p w:rsidR="009B1FAA" w:rsidRDefault="009B1FAA" w:rsidP="00AE2D1C">
      <w:pPr>
        <w:pStyle w:val="ListParagraph"/>
        <w:numPr>
          <w:ilvl w:val="0"/>
          <w:numId w:val="3"/>
        </w:numPr>
        <w:spacing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Других категорий лиц, предусмотренных федеральным законодательством, рассматривает материалы и дела, применяет меры воздействия в порядке, установленном федеральным законодательством и законодательством города Москвы.</w:t>
      </w:r>
    </w:p>
    <w:p w:rsidR="009B1FAA" w:rsidRDefault="009B1FAA" w:rsidP="00C445D8">
      <w:pPr>
        <w:spacing w:line="240" w:lineRule="auto"/>
        <w:jc w:val="both"/>
        <w:rPr>
          <w:rFonts w:ascii="Times New Roman" w:hAnsi="Times New Roman" w:cs="Times New Roman"/>
        </w:rPr>
      </w:pPr>
    </w:p>
    <w:p w:rsidR="009B1FAA" w:rsidRPr="00797E8A" w:rsidRDefault="009B1FAA" w:rsidP="00CD4AB9">
      <w:pPr>
        <w:tabs>
          <w:tab w:val="left" w:pos="142"/>
        </w:tabs>
        <w:spacing w:after="0" w:line="240" w:lineRule="auto"/>
        <w:ind w:left="142" w:right="-112" w:hanging="142"/>
        <w:jc w:val="center"/>
        <w:rPr>
          <w:rFonts w:ascii="Times New Roman" w:hAnsi="Times New Roman" w:cs="Times New Roman"/>
          <w:color w:val="EC0606"/>
        </w:rPr>
      </w:pPr>
      <w:r w:rsidRPr="00797E8A">
        <w:rPr>
          <w:rFonts w:ascii="Times New Roman" w:hAnsi="Times New Roman" w:cs="Times New Roman"/>
          <w:color w:val="EC0606"/>
        </w:rPr>
        <w:t xml:space="preserve">СПЕЦИАЛИСТАМИ КОМИССИИ </w:t>
      </w:r>
    </w:p>
    <w:p w:rsidR="009B1FAA" w:rsidRPr="00797E8A" w:rsidRDefault="009B1FAA" w:rsidP="00CD4AB9">
      <w:pPr>
        <w:tabs>
          <w:tab w:val="left" w:pos="142"/>
        </w:tabs>
        <w:spacing w:after="0" w:line="240" w:lineRule="auto"/>
        <w:ind w:left="142" w:right="-112" w:hanging="142"/>
        <w:jc w:val="center"/>
        <w:rPr>
          <w:rFonts w:ascii="Times New Roman" w:hAnsi="Times New Roman" w:cs="Times New Roman"/>
          <w:color w:val="EC0606"/>
        </w:rPr>
      </w:pPr>
      <w:r w:rsidRPr="00797E8A">
        <w:rPr>
          <w:rFonts w:ascii="Times New Roman" w:hAnsi="Times New Roman" w:cs="Times New Roman"/>
          <w:color w:val="EC0606"/>
        </w:rPr>
        <w:t>ПО ДЕЛАМ НЕСОВЕРШЕННОЛЕТНИХ</w:t>
      </w:r>
    </w:p>
    <w:p w:rsidR="009B1FAA" w:rsidRPr="00797E8A" w:rsidRDefault="009B1FAA" w:rsidP="00CD4AB9">
      <w:pPr>
        <w:tabs>
          <w:tab w:val="left" w:pos="142"/>
        </w:tabs>
        <w:spacing w:after="0" w:line="240" w:lineRule="auto"/>
        <w:ind w:left="142" w:right="-112" w:hanging="142"/>
        <w:jc w:val="center"/>
        <w:rPr>
          <w:rFonts w:ascii="Times New Roman" w:hAnsi="Times New Roman" w:cs="Times New Roman"/>
          <w:color w:val="EC0606"/>
        </w:rPr>
      </w:pPr>
      <w:r w:rsidRPr="00797E8A">
        <w:rPr>
          <w:rFonts w:ascii="Times New Roman" w:hAnsi="Times New Roman" w:cs="Times New Roman"/>
          <w:color w:val="EC0606"/>
        </w:rPr>
        <w:t>И ЗАЩИТЕ ИХ ПРАВ</w:t>
      </w:r>
    </w:p>
    <w:p w:rsidR="009B1FAA" w:rsidRPr="00797E8A" w:rsidRDefault="009B1FAA" w:rsidP="00CD4AB9">
      <w:pPr>
        <w:tabs>
          <w:tab w:val="left" w:pos="142"/>
        </w:tabs>
        <w:spacing w:after="0" w:line="240" w:lineRule="auto"/>
        <w:ind w:left="142" w:right="-112" w:hanging="142"/>
        <w:jc w:val="center"/>
        <w:rPr>
          <w:rFonts w:ascii="Times New Roman" w:hAnsi="Times New Roman" w:cs="Times New Roman"/>
          <w:color w:val="EC0606"/>
        </w:rPr>
      </w:pPr>
      <w:r w:rsidRPr="00797E8A">
        <w:rPr>
          <w:rFonts w:ascii="Times New Roman" w:hAnsi="Times New Roman" w:cs="Times New Roman"/>
          <w:color w:val="EC0606"/>
        </w:rPr>
        <w:t>РАЙОНА СТРОГИНО ПРОВОДЯТСЯ</w:t>
      </w:r>
    </w:p>
    <w:p w:rsidR="009B1FAA" w:rsidRPr="00797E8A" w:rsidRDefault="009B1FAA" w:rsidP="00CD4AB9">
      <w:pPr>
        <w:tabs>
          <w:tab w:val="left" w:pos="142"/>
        </w:tabs>
        <w:spacing w:after="0" w:line="240" w:lineRule="auto"/>
        <w:ind w:left="142" w:right="-112" w:hanging="142"/>
        <w:jc w:val="center"/>
        <w:rPr>
          <w:rFonts w:ascii="Times New Roman" w:hAnsi="Times New Roman" w:cs="Times New Roman"/>
          <w:color w:val="EC0606"/>
        </w:rPr>
      </w:pPr>
      <w:r w:rsidRPr="00797E8A">
        <w:rPr>
          <w:rFonts w:ascii="Times New Roman" w:hAnsi="Times New Roman" w:cs="Times New Roman"/>
          <w:color w:val="EC0606"/>
        </w:rPr>
        <w:t xml:space="preserve">КОНСУЛЬТАЦИИ </w:t>
      </w:r>
    </w:p>
    <w:p w:rsidR="009B1FAA" w:rsidRPr="00797E8A" w:rsidRDefault="009B1FAA" w:rsidP="00CD4AB9">
      <w:pPr>
        <w:tabs>
          <w:tab w:val="left" w:pos="142"/>
        </w:tabs>
        <w:spacing w:after="0" w:line="240" w:lineRule="auto"/>
        <w:ind w:left="142" w:right="-112" w:hanging="142"/>
        <w:jc w:val="center"/>
        <w:rPr>
          <w:rFonts w:ascii="Times New Roman" w:hAnsi="Times New Roman" w:cs="Times New Roman"/>
          <w:color w:val="EC0606"/>
        </w:rPr>
      </w:pPr>
      <w:r w:rsidRPr="00797E8A">
        <w:rPr>
          <w:rFonts w:ascii="Times New Roman" w:hAnsi="Times New Roman" w:cs="Times New Roman"/>
          <w:color w:val="EC0606"/>
        </w:rPr>
        <w:t>ПО ВОПРОСАМ:</w:t>
      </w:r>
    </w:p>
    <w:p w:rsidR="009B1FAA" w:rsidRDefault="009B1FAA" w:rsidP="00BD3A5F">
      <w:pPr>
        <w:pStyle w:val="ListParagraph"/>
        <w:numPr>
          <w:ilvl w:val="0"/>
          <w:numId w:val="5"/>
        </w:numPr>
        <w:spacing w:after="0" w:line="240" w:lineRule="auto"/>
        <w:ind w:left="142" w:right="-247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Правовые консультации об административной ответственности несовершеннолетних и их родителей;</w:t>
      </w:r>
    </w:p>
    <w:p w:rsidR="009B1FAA" w:rsidRDefault="009B1FAA" w:rsidP="00BD3A5F">
      <w:pPr>
        <w:pStyle w:val="ListParagraph"/>
        <w:numPr>
          <w:ilvl w:val="0"/>
          <w:numId w:val="5"/>
        </w:numPr>
        <w:spacing w:after="0" w:line="240" w:lineRule="auto"/>
        <w:ind w:left="142" w:right="-247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Консультации по вопросам перевода или отчисления несовершеннолетних из образовательных учреждений;</w:t>
      </w:r>
    </w:p>
    <w:p w:rsidR="009B1FAA" w:rsidRDefault="009B1FAA" w:rsidP="00BD3A5F">
      <w:pPr>
        <w:pStyle w:val="ListParagraph"/>
        <w:numPr>
          <w:ilvl w:val="0"/>
          <w:numId w:val="5"/>
        </w:numPr>
        <w:spacing w:after="0" w:line="240" w:lineRule="auto"/>
        <w:ind w:left="142" w:right="-247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возникла проблема в образовательном учреждении, родители получат консультацию и координаты специалиста Центрального окружного управления образования, курирующего этот вопрос;</w:t>
      </w:r>
    </w:p>
    <w:p w:rsidR="009B1FAA" w:rsidRDefault="009B1FAA" w:rsidP="00BD3A5F">
      <w:pPr>
        <w:pStyle w:val="ListParagraph"/>
        <w:numPr>
          <w:ilvl w:val="0"/>
          <w:numId w:val="5"/>
        </w:numPr>
        <w:spacing w:after="0" w:line="240" w:lineRule="auto"/>
        <w:ind w:left="142" w:right="-247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Помощь во временном трудоустройстве подростков 14-18 лет через службу занятости населения;</w:t>
      </w:r>
    </w:p>
    <w:p w:rsidR="009B1FAA" w:rsidRDefault="009B1FAA" w:rsidP="00BD3A5F">
      <w:pPr>
        <w:pStyle w:val="ListParagraph"/>
        <w:numPr>
          <w:ilvl w:val="0"/>
          <w:numId w:val="5"/>
        </w:numPr>
        <w:spacing w:after="0" w:line="240" w:lineRule="auto"/>
        <w:ind w:left="142" w:right="-247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Направление на консультации к специалистам по различным вопросам: психологическая помощь, конфликтные ситуации в семье;</w:t>
      </w:r>
    </w:p>
    <w:p w:rsidR="009B1FAA" w:rsidRDefault="009B1FAA" w:rsidP="00BD3A5F">
      <w:pPr>
        <w:pStyle w:val="ListParagraph"/>
        <w:numPr>
          <w:ilvl w:val="0"/>
          <w:numId w:val="5"/>
        </w:numPr>
        <w:spacing w:after="0" w:line="240" w:lineRule="auto"/>
        <w:ind w:left="142" w:right="-247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Психотерапевтическая помощь, консультации детского нарколога и многое другое.</w:t>
      </w:r>
    </w:p>
    <w:p w:rsidR="009B1FAA" w:rsidRDefault="009B1FAA" w:rsidP="00BD3A5F">
      <w:pPr>
        <w:pStyle w:val="ListParagraph"/>
        <w:spacing w:after="0" w:line="240" w:lineRule="auto"/>
        <w:ind w:left="142" w:right="-247" w:hanging="426"/>
        <w:jc w:val="both"/>
        <w:rPr>
          <w:rFonts w:ascii="Times New Roman" w:hAnsi="Times New Roman" w:cs="Times New Roman"/>
        </w:rPr>
      </w:pPr>
    </w:p>
    <w:p w:rsidR="009B1FAA" w:rsidRDefault="009B1FAA" w:rsidP="00BD3A5F">
      <w:pPr>
        <w:pStyle w:val="ListParagraph"/>
        <w:tabs>
          <w:tab w:val="left" w:pos="-142"/>
        </w:tabs>
        <w:spacing w:after="0" w:line="240" w:lineRule="auto"/>
        <w:ind w:left="-142" w:right="-11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Семьям и подросткам, состоящим на учете в Комиссии по делам несовершеннолетних и защите их прав района Мещанский, специалисты Комиссии в дни школьных каникул предложат сеть спортивных и оздоровительных лагерей.</w:t>
      </w:r>
    </w:p>
    <w:p w:rsidR="009B1FAA" w:rsidRDefault="009B1FAA" w:rsidP="00BD3A5F">
      <w:pPr>
        <w:pStyle w:val="ListParagraph"/>
        <w:tabs>
          <w:tab w:val="left" w:pos="-142"/>
        </w:tabs>
        <w:spacing w:after="0" w:line="240" w:lineRule="auto"/>
        <w:ind w:left="-142" w:right="-113" w:firstLine="284"/>
        <w:jc w:val="both"/>
        <w:rPr>
          <w:rFonts w:ascii="Times New Roman" w:hAnsi="Times New Roman" w:cs="Times New Roman"/>
        </w:rPr>
      </w:pPr>
    </w:p>
    <w:p w:rsidR="009B1FAA" w:rsidRDefault="009B1FAA" w:rsidP="00BD3A5F">
      <w:pPr>
        <w:pStyle w:val="ListParagraph"/>
        <w:tabs>
          <w:tab w:val="left" w:pos="-142"/>
        </w:tabs>
        <w:spacing w:after="0" w:line="240" w:lineRule="auto"/>
        <w:ind w:left="-142" w:right="-11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Семьям, оказавшимся в трудной жизненной ситуации, будет оказана помощь и поддержка специалистами Центра социального обслуживания, к которым вас направят сотрудники комиссии.</w:t>
      </w:r>
    </w:p>
    <w:p w:rsidR="009B1FAA" w:rsidRDefault="009B1FAA" w:rsidP="00BD3A5F">
      <w:pPr>
        <w:pStyle w:val="ListParagraph"/>
        <w:numPr>
          <w:ilvl w:val="0"/>
          <w:numId w:val="6"/>
        </w:numPr>
        <w:tabs>
          <w:tab w:val="left" w:pos="142"/>
        </w:tabs>
        <w:spacing w:after="0" w:line="240" w:lineRule="auto"/>
        <w:ind w:left="142" w:right="-113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Консультация для подростков, желающих посещать Досуговые клубы по месту жительства.</w:t>
      </w:r>
    </w:p>
    <w:p w:rsidR="009B1FAA" w:rsidRDefault="009B1FAA" w:rsidP="00674B04">
      <w:pPr>
        <w:pStyle w:val="ListParagraph"/>
        <w:tabs>
          <w:tab w:val="left" w:pos="142"/>
        </w:tabs>
        <w:spacing w:after="0" w:line="240" w:lineRule="auto"/>
        <w:ind w:left="426" w:right="-112"/>
        <w:jc w:val="center"/>
        <w:rPr>
          <w:rFonts w:ascii="Times New Roman" w:hAnsi="Times New Roman" w:cs="Times New Roman"/>
        </w:rPr>
      </w:pPr>
    </w:p>
    <w:p w:rsidR="009B1FAA" w:rsidRDefault="009B1FAA" w:rsidP="00674B04">
      <w:pPr>
        <w:pStyle w:val="ListParagraph"/>
        <w:tabs>
          <w:tab w:val="left" w:pos="142"/>
        </w:tabs>
        <w:spacing w:after="0" w:line="240" w:lineRule="auto"/>
        <w:ind w:left="426" w:right="-112"/>
        <w:jc w:val="center"/>
        <w:rPr>
          <w:rFonts w:ascii="Times New Roman" w:hAnsi="Times New Roman" w:cs="Times New Roman"/>
        </w:rPr>
      </w:pPr>
    </w:p>
    <w:p w:rsidR="009B1FAA" w:rsidRPr="00797E8A" w:rsidRDefault="009B1FAA" w:rsidP="00674B04">
      <w:pPr>
        <w:pStyle w:val="ListParagraph"/>
        <w:tabs>
          <w:tab w:val="left" w:pos="142"/>
        </w:tabs>
        <w:spacing w:after="0" w:line="240" w:lineRule="auto"/>
        <w:ind w:left="426" w:right="-112"/>
        <w:jc w:val="center"/>
        <w:rPr>
          <w:rFonts w:ascii="Times New Roman" w:hAnsi="Times New Roman" w:cs="Times New Roman"/>
          <w:color w:val="EC0606"/>
        </w:rPr>
      </w:pPr>
    </w:p>
    <w:p w:rsidR="009B1FAA" w:rsidRPr="00797E8A" w:rsidRDefault="009B1FAA" w:rsidP="00674B04">
      <w:pPr>
        <w:pStyle w:val="ListParagraph"/>
        <w:tabs>
          <w:tab w:val="left" w:pos="142"/>
        </w:tabs>
        <w:spacing w:after="0" w:line="240" w:lineRule="auto"/>
        <w:ind w:left="426" w:right="-112"/>
        <w:jc w:val="center"/>
        <w:rPr>
          <w:rFonts w:ascii="Times New Roman" w:hAnsi="Times New Roman" w:cs="Times New Roman"/>
          <w:color w:val="EC0606"/>
        </w:rPr>
      </w:pPr>
      <w:r w:rsidRPr="00797E8A">
        <w:rPr>
          <w:rFonts w:ascii="Times New Roman" w:hAnsi="Times New Roman" w:cs="Times New Roman"/>
          <w:color w:val="EC0606"/>
        </w:rPr>
        <w:t>ДЕЯТЕЛЬНОСТЬ КОМИССИЙ ОСНОВЫВАЕТСЯ НА ПРИНЦИПАХ:</w:t>
      </w:r>
    </w:p>
    <w:p w:rsidR="009B1FAA" w:rsidRDefault="009B1FAA" w:rsidP="00C445D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B1FAA" w:rsidRDefault="009B1FAA" w:rsidP="00BD3A5F">
      <w:pPr>
        <w:pStyle w:val="ListParagraph"/>
        <w:numPr>
          <w:ilvl w:val="0"/>
          <w:numId w:val="8"/>
        </w:numPr>
        <w:spacing w:after="0" w:line="240" w:lineRule="auto"/>
        <w:ind w:left="142" w:right="-81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Законности;</w:t>
      </w:r>
    </w:p>
    <w:p w:rsidR="009B1FAA" w:rsidRDefault="009B1FAA" w:rsidP="00BD3A5F">
      <w:pPr>
        <w:pStyle w:val="ListParagraph"/>
        <w:numPr>
          <w:ilvl w:val="0"/>
          <w:numId w:val="8"/>
        </w:numPr>
        <w:spacing w:after="0" w:line="240" w:lineRule="auto"/>
        <w:ind w:left="142" w:right="-81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Гуманного обращения с несовершеннолетними;</w:t>
      </w:r>
    </w:p>
    <w:p w:rsidR="009B1FAA" w:rsidRDefault="009B1FAA" w:rsidP="00BD3A5F">
      <w:pPr>
        <w:pStyle w:val="ListParagraph"/>
        <w:numPr>
          <w:ilvl w:val="0"/>
          <w:numId w:val="8"/>
        </w:numPr>
        <w:spacing w:after="0" w:line="240" w:lineRule="auto"/>
        <w:ind w:left="142" w:right="-81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Сохранения конфиденциальности информации.</w:t>
      </w:r>
    </w:p>
    <w:p w:rsidR="009B1FAA" w:rsidRPr="001F3760" w:rsidRDefault="009B1FAA" w:rsidP="00BD3A5F">
      <w:pPr>
        <w:spacing w:after="0" w:line="240" w:lineRule="auto"/>
        <w:ind w:left="142" w:hanging="284"/>
        <w:jc w:val="both"/>
        <w:rPr>
          <w:rFonts w:ascii="Times New Roman" w:hAnsi="Times New Roman" w:cs="Times New Roman"/>
        </w:rPr>
      </w:pPr>
    </w:p>
    <w:p w:rsidR="009B1FAA" w:rsidRDefault="009B1FAA" w:rsidP="00C445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3C95">
        <w:rPr>
          <w:rFonts w:ascii="Times New Roman" w:hAnsi="Times New Roman" w:cs="Times New Roman"/>
          <w:noProof/>
          <w:color w:val="EC0606"/>
          <w:lang w:eastAsia="ru-RU"/>
        </w:rPr>
        <w:pict>
          <v:shape id="Рисунок 8" o:spid="_x0000_i1025" type="#_x0000_t75" alt="IMG_0768.JPG" style="width:215.25pt;height:123pt;visibility:visible">
            <v:imagedata r:id="rId6" o:title="" croptop="-242f" cropbottom="-430f"/>
            <o:lock v:ext="edit" aspectratio="f"/>
          </v:shape>
        </w:pict>
      </w:r>
      <w:r w:rsidRPr="00403C95">
        <w:rPr>
          <w:rFonts w:ascii="Times New Roman" w:hAnsi="Times New Roman" w:cs="Times New Roman"/>
          <w:noProof/>
          <w:lang w:eastAsia="ru-RU"/>
        </w:rPr>
        <w:pict>
          <v:shape id="Рисунок 4" o:spid="_x0000_i1026" type="#_x0000_t75" alt="IMG_0785.JPG" style="width:215.25pt;height:142.5pt;visibility:visible">
            <v:imagedata r:id="rId7" o:title="" croptop="-208f" cropbottom="-370f"/>
            <o:lock v:ext="edit" aspectratio="f"/>
          </v:shape>
        </w:pict>
      </w:r>
    </w:p>
    <w:p w:rsidR="009B1FAA" w:rsidRDefault="009B1FAA" w:rsidP="00061C81">
      <w:pPr>
        <w:rPr>
          <w:rFonts w:ascii="Times New Roman" w:hAnsi="Times New Roman" w:cs="Times New Roman"/>
          <w:lang w:val="en-US"/>
        </w:rPr>
      </w:pPr>
    </w:p>
    <w:p w:rsidR="009B1FAA" w:rsidRDefault="009B1FAA" w:rsidP="00061C81">
      <w:pPr>
        <w:rPr>
          <w:rFonts w:ascii="Times New Roman" w:hAnsi="Times New Roman" w:cs="Times New Roman"/>
          <w:lang w:val="en-US"/>
        </w:rPr>
      </w:pPr>
    </w:p>
    <w:p w:rsidR="009B1FAA" w:rsidRDefault="009B1FAA" w:rsidP="00061C81">
      <w:pPr>
        <w:rPr>
          <w:rFonts w:ascii="Times New Roman" w:hAnsi="Times New Roman" w:cs="Times New Roman"/>
          <w:lang w:val="en-US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Рисунок 0" o:spid="_x0000_s1027" type="#_x0000_t75" alt="0_cc_c8edc726_XL.jpg" style="position:absolute;left:0;text-align:left;margin-left:-71.5pt;margin-top:-27pt;width:860.75pt;height:600.85pt;z-index:-251657216;visibility:visible;mso-wrap-distance-right:9.03pt;mso-wrap-distance-bottom:.36pt">
            <v:imagedata r:id="rId8" o:title=""/>
            <o:lock v:ext="edit" aspectratio="f"/>
          </v:shape>
        </w:pic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МУНИЦИПАЛИТЕТ ВНУТРИГОРОДСКОГО 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ОБРАЗОВАНИЯ СТРОГИНО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КОМИССИЯ ПО ДЕЛАМ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НЕСОВЕРШЕННОЛЕТНИХ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ЗАЩИТЕ ИХ ПРАВ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Г.Москва, ул. Маршала Катукова,</w:t>
      </w:r>
    </w:p>
    <w:p w:rsidR="009B1FAA" w:rsidRDefault="009B1FAA" w:rsidP="00F9068C">
      <w:pPr>
        <w:spacing w:after="0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д.19, к.1, комн.5</w:t>
      </w:r>
    </w:p>
    <w:p w:rsidR="009B1FAA" w:rsidRDefault="009B1FAA" w:rsidP="00F9068C">
      <w:pPr>
        <w:spacing w:after="0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(495) 758-02-98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 комиссии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БАРИНОВ ИГОРЬ НИКОЛАЕВИЧ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секретарь 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БОБНЕВА ЕЛЕНА ЮРЬЕВНА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Ведущий специалист</w:t>
      </w:r>
    </w:p>
    <w:p w:rsidR="009B1FAA" w:rsidRPr="0049401F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ЗАВИДОВА ЕВГЕНИЯ ЕВГЕНЬЕВНА</w:t>
      </w: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УПРАВА РАЙОНА СТРОГИНО</w:t>
      </w:r>
    </w:p>
    <w:p w:rsidR="009B1FAA" w:rsidRDefault="009B1FAA" w:rsidP="00F9068C">
      <w:pPr>
        <w:spacing w:after="0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Маршала Катукова, д.19, корп. 1</w:t>
      </w:r>
    </w:p>
    <w:p w:rsidR="009B1FAA" w:rsidRDefault="009B1FAA" w:rsidP="00F9068C">
      <w:pPr>
        <w:spacing w:after="0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750-67-78, 756-20-06</w:t>
      </w:r>
    </w:p>
    <w:p w:rsidR="009B1FAA" w:rsidRDefault="009B1FAA" w:rsidP="00F9068C">
      <w:pPr>
        <w:spacing w:after="0"/>
        <w:ind w:left="-709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ОВД ПО РАЙОНУ СТРОГИНО</w:t>
      </w:r>
    </w:p>
    <w:p w:rsidR="009B1FAA" w:rsidRDefault="009B1FAA" w:rsidP="00F9068C">
      <w:pPr>
        <w:spacing w:after="0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ПОДРАЗДЕЛЕНИЕ ПО ДЕЛАМ</w:t>
      </w:r>
    </w:p>
    <w:p w:rsidR="009B1FAA" w:rsidRDefault="009B1FAA" w:rsidP="00F9068C">
      <w:pPr>
        <w:spacing w:after="0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НЕСОВЕРШЕННОЛЕТНИХ</w:t>
      </w:r>
    </w:p>
    <w:p w:rsidR="009B1FAA" w:rsidRDefault="009B1FAA" w:rsidP="00F9068C">
      <w:pPr>
        <w:spacing w:after="0" w:line="36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Твардовского, д. 7</w:t>
      </w:r>
    </w:p>
    <w:p w:rsidR="009B1FAA" w:rsidRDefault="009B1FAA" w:rsidP="00F9068C">
      <w:pPr>
        <w:spacing w:after="0" w:line="36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756-64-76, 757-88-35, 757-99-41</w:t>
      </w:r>
    </w:p>
    <w:p w:rsidR="009B1FAA" w:rsidRDefault="009B1FAA" w:rsidP="00F9068C"/>
    <w:p w:rsidR="009B1FAA" w:rsidRDefault="009B1FAA" w:rsidP="00F9068C"/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 w:rsidRPr="00B65F0D">
        <w:rPr>
          <w:rFonts w:ascii="Times New Roman" w:hAnsi="Times New Roman" w:cs="Times New Roman"/>
        </w:rPr>
        <w:t>ОКРУЖНОЕ УПРА</w:t>
      </w:r>
      <w:r>
        <w:rPr>
          <w:rFonts w:ascii="Times New Roman" w:hAnsi="Times New Roman" w:cs="Times New Roman"/>
        </w:rPr>
        <w:t>ВЛЕНИЕ ОБРАЗОВАНИЯ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СЗАО г. МОСКВЫ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Тухачевского, д. 43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947-77-20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СОЦИАЛЬНОЙ ЗАЩИТЫ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НАСЕЛЕНИЯ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РАЙОНА СТРОГИНО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123592, Строгинский бульвар,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д. 2, корп.2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758-93-33, 757-62-29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ЦЕНТР СОЦИАЛЬНОГО ОБСЛУЖИВАНИЯ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Строгинский бульвар, д. 5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750-05-37,756-89-24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СТРОГИНСКОЕ ОТДЕЛЕНИЕ ДЕПАРТАМЕНТА 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ТРУДА И ЗАНЯТОСТИ НАСЕЛЕНИ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Исаковского, д. 2,корп.3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757-91-79, 756-94-99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НАРКОЛОГИЧЕСКИЙ ДИСПАНСЕР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НД №3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Маршала Жукова, д.64, корп.2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(499) 192-42-40, (499) 192-40-95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  <w:b/>
          <w:bCs/>
          <w:color w:val="4F6228"/>
          <w:sz w:val="24"/>
          <w:szCs w:val="24"/>
        </w:rPr>
      </w:pPr>
      <w:r w:rsidRPr="00213996">
        <w:rPr>
          <w:rFonts w:ascii="Times New Roman" w:hAnsi="Times New Roman" w:cs="Times New Roman"/>
          <w:noProof/>
          <w:lang w:eastAsia="ru-RU"/>
        </w:rPr>
        <w:pict>
          <v:shape id="_x0000_i1027" type="#_x0000_t75" alt="1992269.jpg" style="width:77.25pt;height:69.75pt;visibility:visible">
            <v:imagedata r:id="rId9" o:title="" chromakey="white"/>
          </v:shape>
        </w:pic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  <w:b/>
          <w:bCs/>
          <w:color w:val="4F6228"/>
          <w:sz w:val="24"/>
          <w:szCs w:val="24"/>
        </w:rPr>
      </w:pPr>
    </w:p>
    <w:p w:rsidR="009B1FAA" w:rsidRPr="009A282A" w:rsidRDefault="009B1FAA" w:rsidP="00F9068C">
      <w:pPr>
        <w:spacing w:after="0"/>
        <w:jc w:val="center"/>
        <w:rPr>
          <w:rFonts w:ascii="Times New Roman" w:hAnsi="Times New Roman" w:cs="Times New Roman"/>
          <w:b/>
          <w:bCs/>
          <w:color w:val="4F6228"/>
          <w:sz w:val="24"/>
          <w:szCs w:val="24"/>
        </w:rPr>
      </w:pPr>
      <w:r w:rsidRPr="009A282A">
        <w:rPr>
          <w:rFonts w:ascii="Times New Roman" w:hAnsi="Times New Roman" w:cs="Times New Roman"/>
          <w:b/>
          <w:bCs/>
          <w:color w:val="4F6228"/>
          <w:sz w:val="24"/>
          <w:szCs w:val="24"/>
        </w:rPr>
        <w:t>Муниципалитет внутригородского</w:t>
      </w:r>
    </w:p>
    <w:p w:rsidR="009B1FAA" w:rsidRPr="009A282A" w:rsidRDefault="009B1FAA" w:rsidP="00F9068C">
      <w:pPr>
        <w:spacing w:after="0"/>
        <w:jc w:val="center"/>
        <w:rPr>
          <w:rFonts w:ascii="Times New Roman" w:hAnsi="Times New Roman" w:cs="Times New Roman"/>
          <w:b/>
          <w:bCs/>
          <w:color w:val="4F6228"/>
          <w:sz w:val="24"/>
          <w:szCs w:val="24"/>
        </w:rPr>
      </w:pPr>
      <w:r w:rsidRPr="009A282A">
        <w:rPr>
          <w:rFonts w:ascii="Times New Roman" w:hAnsi="Times New Roman" w:cs="Times New Roman"/>
          <w:b/>
          <w:bCs/>
          <w:color w:val="4F6228"/>
          <w:sz w:val="24"/>
          <w:szCs w:val="24"/>
        </w:rPr>
        <w:t>Муниципального образования Строгино</w:t>
      </w:r>
    </w:p>
    <w:p w:rsidR="009B1FAA" w:rsidRPr="009A282A" w:rsidRDefault="009B1FAA" w:rsidP="00F9068C">
      <w:pPr>
        <w:spacing w:after="0"/>
        <w:jc w:val="center"/>
        <w:rPr>
          <w:rFonts w:ascii="Times New Roman" w:hAnsi="Times New Roman" w:cs="Times New Roman"/>
          <w:b/>
          <w:bCs/>
          <w:color w:val="4F6228"/>
          <w:sz w:val="24"/>
          <w:szCs w:val="24"/>
        </w:rPr>
      </w:pPr>
      <w:r w:rsidRPr="009A282A">
        <w:rPr>
          <w:rFonts w:ascii="Times New Roman" w:hAnsi="Times New Roman" w:cs="Times New Roman"/>
          <w:b/>
          <w:bCs/>
          <w:color w:val="4F6228"/>
          <w:sz w:val="24"/>
          <w:szCs w:val="24"/>
        </w:rPr>
        <w:t>В городе Москве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Pr="009A282A" w:rsidRDefault="009B1FAA" w:rsidP="00F9068C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9B1FAA" w:rsidRPr="009A282A" w:rsidRDefault="009B1FAA" w:rsidP="00F9068C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A282A">
        <w:rPr>
          <w:rFonts w:ascii="Times New Roman" w:hAnsi="Times New Roman" w:cs="Times New Roman"/>
          <w:color w:val="FF0000"/>
          <w:sz w:val="32"/>
          <w:szCs w:val="32"/>
        </w:rPr>
        <w:t>КОМИССИЯ</w:t>
      </w:r>
    </w:p>
    <w:p w:rsidR="009B1FAA" w:rsidRPr="009A282A" w:rsidRDefault="009B1FAA" w:rsidP="00F9068C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A282A">
        <w:rPr>
          <w:rFonts w:ascii="Times New Roman" w:hAnsi="Times New Roman" w:cs="Times New Roman"/>
          <w:color w:val="FF0000"/>
          <w:sz w:val="32"/>
          <w:szCs w:val="32"/>
        </w:rPr>
        <w:t>ПО ДЕЛАМ</w:t>
      </w:r>
    </w:p>
    <w:p w:rsidR="009B1FAA" w:rsidRPr="009A282A" w:rsidRDefault="009B1FAA" w:rsidP="00F9068C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A282A">
        <w:rPr>
          <w:rFonts w:ascii="Times New Roman" w:hAnsi="Times New Roman" w:cs="Times New Roman"/>
          <w:color w:val="FF0000"/>
          <w:sz w:val="32"/>
          <w:szCs w:val="32"/>
        </w:rPr>
        <w:t>НЕСОВЕРШЕННОЛЕТНИХ</w:t>
      </w:r>
    </w:p>
    <w:p w:rsidR="009B1FAA" w:rsidRPr="009A282A" w:rsidRDefault="009B1FAA" w:rsidP="00F9068C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A282A">
        <w:rPr>
          <w:rFonts w:ascii="Times New Roman" w:hAnsi="Times New Roman" w:cs="Times New Roman"/>
          <w:color w:val="FF0000"/>
          <w:sz w:val="32"/>
          <w:szCs w:val="32"/>
        </w:rPr>
        <w:t>И ЗАЩИТЕ ИХ ПРАВ</w:t>
      </w:r>
    </w:p>
    <w:p w:rsidR="009B1FAA" w:rsidRDefault="009B1FAA" w:rsidP="00F9068C">
      <w:pPr>
        <w:spacing w:after="0"/>
        <w:jc w:val="center"/>
        <w:rPr>
          <w:rFonts w:ascii="Times New Roman" w:hAnsi="Times New Roman" w:cs="Times New Roman"/>
        </w:rPr>
      </w:pPr>
    </w:p>
    <w:p w:rsidR="009B1FAA" w:rsidRPr="00F9068C" w:rsidRDefault="009B1FAA" w:rsidP="00F9068C">
      <w:pPr>
        <w:rPr>
          <w:rFonts w:ascii="Times New Roman" w:hAnsi="Times New Roman" w:cs="Times New Roman"/>
          <w:lang w:val="en-US"/>
        </w:rPr>
      </w:pPr>
      <w:r w:rsidRPr="00213996">
        <w:rPr>
          <w:rFonts w:ascii="Times New Roman" w:hAnsi="Times New Roman" w:cs="Times New Roman"/>
          <w:noProof/>
          <w:lang w:eastAsia="ru-RU"/>
        </w:rPr>
        <w:pict>
          <v:shape id="Рисунок 6" o:spid="_x0000_i1028" type="#_x0000_t75" alt="34.jpg" style="width:215.25pt;height:204.75pt;visibility:visible">
            <v:imagedata r:id="rId10" o:title="" croptop="-291f" cropbottom="-388f" cropleft="-137f" cropright="-46f"/>
            <o:lock v:ext="edit" aspectratio="f"/>
          </v:shape>
        </w:pict>
      </w:r>
    </w:p>
    <w:sectPr w:rsidR="009B1FAA" w:rsidRPr="00F9068C" w:rsidSect="00A74C7B">
      <w:pgSz w:w="16838" w:h="11906" w:orient="landscape"/>
      <w:pgMar w:top="567" w:right="1134" w:bottom="284" w:left="1418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70DE6"/>
    <w:multiLevelType w:val="hybridMultilevel"/>
    <w:tmpl w:val="299CCEF4"/>
    <w:lvl w:ilvl="0" w:tplc="E2406DC2">
      <w:start w:val="1"/>
      <w:numFmt w:val="russianLower"/>
      <w:lvlText w:val="%1)"/>
      <w:lvlJc w:val="left"/>
      <w:pPr>
        <w:ind w:left="360" w:hanging="360"/>
      </w:pPr>
      <w:rPr>
        <w:rFonts w:hint="default"/>
        <w:color w:val="EC060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164E8B"/>
    <w:multiLevelType w:val="hybridMultilevel"/>
    <w:tmpl w:val="E2580EA8"/>
    <w:lvl w:ilvl="0" w:tplc="BA609E6C">
      <w:start w:val="1"/>
      <w:numFmt w:val="russianLower"/>
      <w:lvlText w:val="%1)"/>
      <w:lvlJc w:val="left"/>
      <w:pPr>
        <w:ind w:left="360" w:hanging="360"/>
      </w:pPr>
      <w:rPr>
        <w:rFonts w:hint="default"/>
        <w:color w:val="EC060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F4E3C"/>
    <w:multiLevelType w:val="hybridMultilevel"/>
    <w:tmpl w:val="7C28A644"/>
    <w:lvl w:ilvl="0" w:tplc="2E26ED4E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2B0B0898"/>
    <w:multiLevelType w:val="hybridMultilevel"/>
    <w:tmpl w:val="6C2C6A16"/>
    <w:lvl w:ilvl="0" w:tplc="2E584C8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3955EA"/>
    <w:multiLevelType w:val="hybridMultilevel"/>
    <w:tmpl w:val="E6502EB4"/>
    <w:lvl w:ilvl="0" w:tplc="C7327326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54D0D"/>
    <w:multiLevelType w:val="hybridMultilevel"/>
    <w:tmpl w:val="40AA44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5AD97757"/>
    <w:multiLevelType w:val="hybridMultilevel"/>
    <w:tmpl w:val="F97A43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E956758"/>
    <w:multiLevelType w:val="hybridMultilevel"/>
    <w:tmpl w:val="B164D53C"/>
    <w:lvl w:ilvl="0" w:tplc="0384598C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color w:val="EC0606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0498"/>
    <w:rsid w:val="00061C81"/>
    <w:rsid w:val="00080069"/>
    <w:rsid w:val="00102EEA"/>
    <w:rsid w:val="00106EEC"/>
    <w:rsid w:val="001F3760"/>
    <w:rsid w:val="00213996"/>
    <w:rsid w:val="0027738C"/>
    <w:rsid w:val="002A4C76"/>
    <w:rsid w:val="003E48C2"/>
    <w:rsid w:val="00400498"/>
    <w:rsid w:val="00403C95"/>
    <w:rsid w:val="00412EA5"/>
    <w:rsid w:val="0049401F"/>
    <w:rsid w:val="005A01F6"/>
    <w:rsid w:val="005F386F"/>
    <w:rsid w:val="006241D4"/>
    <w:rsid w:val="00674B04"/>
    <w:rsid w:val="00797E8A"/>
    <w:rsid w:val="009A282A"/>
    <w:rsid w:val="009B1FAA"/>
    <w:rsid w:val="00A07A77"/>
    <w:rsid w:val="00A74C7B"/>
    <w:rsid w:val="00A832F6"/>
    <w:rsid w:val="00AB329D"/>
    <w:rsid w:val="00AE2D1C"/>
    <w:rsid w:val="00B65F0D"/>
    <w:rsid w:val="00BD3A5F"/>
    <w:rsid w:val="00C445D8"/>
    <w:rsid w:val="00C947C3"/>
    <w:rsid w:val="00CD4AB9"/>
    <w:rsid w:val="00DE6953"/>
    <w:rsid w:val="00DF2B95"/>
    <w:rsid w:val="00F9068C"/>
    <w:rsid w:val="00FD3DAB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B9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0049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62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609</Words>
  <Characters>3472</Characters>
  <Application>Microsoft Office Outlook</Application>
  <DocSecurity>0</DocSecurity>
  <Lines>0</Lines>
  <Paragraphs>0</Paragraphs>
  <ScaleCrop>false</ScaleCrop>
  <Company>Муниципалитет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РАЙОННАЯ КОМИССИЯ РАССМАТРИВАЕТ:</dc:title>
  <dc:subject/>
  <dc:creator>Галя</dc:creator>
  <cp:keywords/>
  <dc:description/>
  <cp:lastModifiedBy>Бухгалтерия</cp:lastModifiedBy>
  <cp:revision>2</cp:revision>
  <dcterms:created xsi:type="dcterms:W3CDTF">2012-04-05T08:20:00Z</dcterms:created>
  <dcterms:modified xsi:type="dcterms:W3CDTF">2012-04-05T08:20:00Z</dcterms:modified>
</cp:coreProperties>
</file>